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67DFD" w:rsidRDefault="00614C63" w:rsidP="006C4D2C">
      <w:pPr>
        <w:ind w:left="-851" w:right="-639"/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-91440</wp:posOffset>
                </wp:positionV>
                <wp:extent cx="2230755" cy="998220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755" cy="99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14C63" w:rsidRDefault="00614C63">
                            <w:r w:rsidRPr="00674BF6">
                              <w:rPr>
                                <w:rFonts w:ascii="Garamond" w:hAnsi="Garamond"/>
                              </w:rPr>
                              <w:fldChar w:fldCharType="begin"/>
                            </w:r>
                            <w:r w:rsidRPr="00674BF6">
                              <w:rPr>
                                <w:rFonts w:ascii="Garamond" w:hAnsi="Garamond"/>
                              </w:rPr>
                              <w:instrText xml:space="preserve"> INCLUDEPICTURE "https://umanitoba.ca/admin/mco/brand/download/UM_Logo_HORZ.jpg" \* MERGEFORMATINET </w:instrText>
                            </w:r>
                            <w:r w:rsidRPr="00674BF6">
                              <w:rPr>
                                <w:rFonts w:ascii="Garamond" w:hAnsi="Garamond"/>
                              </w:rPr>
                              <w:fldChar w:fldCharType="separate"/>
                            </w:r>
                            <w:r>
                              <w:rPr>
                                <w:rFonts w:ascii="Garamond" w:hAnsi="Garamond"/>
                              </w:rPr>
                              <w:fldChar w:fldCharType="begin"/>
                            </w:r>
                            <w:r>
                              <w:rPr>
                                <w:rFonts w:ascii="Garamond" w:hAnsi="Garamond"/>
                              </w:rPr>
                              <w:instrText xml:space="preserve"> INCLUDEPICTURE  "https://umanitoba.ca/admin/mco/brand/download/UM_Logo_HORZ.jpg" \* MERGEFORMATINET </w:instrText>
                            </w:r>
                            <w:r>
                              <w:rPr>
                                <w:rFonts w:ascii="Garamond" w:hAnsi="Garamond"/>
                              </w:rPr>
                              <w:fldChar w:fldCharType="separate"/>
                            </w:r>
                            <w:r>
                              <w:rPr>
                                <w:rFonts w:ascii="Garamond" w:hAnsi="Garamond"/>
                              </w:rPr>
                              <w:fldChar w:fldCharType="begin"/>
                            </w:r>
                            <w:r>
                              <w:rPr>
                                <w:rFonts w:ascii="Garamond" w:hAnsi="Garamond"/>
                              </w:rPr>
                              <w:instrText xml:space="preserve"> INCLUDEPICTURE  "https://umanitoba.ca/admin/mco/brand/download/UM_Logo_HORZ.jpg" \* MERGEFORMATINET </w:instrText>
                            </w:r>
                            <w:r>
                              <w:rPr>
                                <w:rFonts w:ascii="Garamond" w:hAnsi="Garamond"/>
                              </w:rPr>
                              <w:fldChar w:fldCharType="separate"/>
                            </w:r>
                            <w:r w:rsidR="005065B2">
                              <w:rPr>
                                <w:rFonts w:ascii="Garamond" w:hAnsi="Garamond"/>
                              </w:rPr>
                              <w:fldChar w:fldCharType="begin"/>
                            </w:r>
                            <w:r w:rsidR="005065B2">
                              <w:rPr>
                                <w:rFonts w:ascii="Garamond" w:hAnsi="Garamond"/>
                              </w:rPr>
                              <w:instrText xml:space="preserve"> INCLUDEPICTURE  "https://umanitoba.ca/admin/mco/brand/download/UM_Logo_HORZ.jpg" \* MERGEFORMATINET </w:instrText>
                            </w:r>
                            <w:r w:rsidR="005065B2">
                              <w:rPr>
                                <w:rFonts w:ascii="Garamond" w:hAnsi="Garamond"/>
                              </w:rPr>
                              <w:fldChar w:fldCharType="separate"/>
                            </w:r>
                            <w:r w:rsidR="00406982">
                              <w:rPr>
                                <w:rFonts w:ascii="Garamond" w:hAnsi="Garamond"/>
                              </w:rPr>
                              <w:fldChar w:fldCharType="begin"/>
                            </w:r>
                            <w:r w:rsidR="00406982">
                              <w:rPr>
                                <w:rFonts w:ascii="Garamond" w:hAnsi="Garamond"/>
                              </w:rPr>
                              <w:instrText xml:space="preserve"> INCLUDEPICTURE  "https://umanitoba.ca/admin/mco/brand/download/UM_Logo_HORZ.jpg" \* MERGEFORMATINET </w:instrText>
                            </w:r>
                            <w:r w:rsidR="00406982">
                              <w:rPr>
                                <w:rFonts w:ascii="Garamond" w:hAnsi="Garamond"/>
                              </w:rPr>
                              <w:fldChar w:fldCharType="separate"/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fldChar w:fldCharType="begin"/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instrText xml:space="preserve"> </w:instrText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instrText>INCLUDEPICTURE  "https://umanitoba.ca/admin/mco/brand/download/UM_Logo_HORZ.jpg" \* MERGEFORMATINET</w:instrText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instrText xml:space="preserve"> </w:instrText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fldChar w:fldCharType="separate"/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https://umanitoba.ca/admin/mco/brand/download/UM_Logo_HORZ.jpg" style="width:148.35pt;height:71.15pt">
                                  <v:imagedata r:id="rId7" r:href="rId8"/>
                                </v:shape>
                              </w:pict>
                            </w:r>
                            <w:r w:rsidR="00B9364A">
                              <w:rPr>
                                <w:rFonts w:ascii="Garamond" w:hAnsi="Garamond"/>
                              </w:rPr>
                              <w:fldChar w:fldCharType="end"/>
                            </w:r>
                            <w:r w:rsidR="00406982">
                              <w:rPr>
                                <w:rFonts w:ascii="Garamond" w:hAnsi="Garamond"/>
                              </w:rPr>
                              <w:fldChar w:fldCharType="end"/>
                            </w:r>
                            <w:r w:rsidR="005065B2">
                              <w:rPr>
                                <w:rFonts w:ascii="Garamond" w:hAnsi="Garamond"/>
                              </w:rPr>
                              <w:fldChar w:fldCharType="end"/>
                            </w:r>
                            <w:r>
                              <w:rPr>
                                <w:rFonts w:ascii="Garamond" w:hAnsi="Garamond"/>
                              </w:rPr>
                              <w:fldChar w:fldCharType="end"/>
                            </w:r>
                            <w:r>
                              <w:rPr>
                                <w:rFonts w:ascii="Garamond" w:hAnsi="Garamond"/>
                              </w:rPr>
                              <w:fldChar w:fldCharType="end"/>
                            </w:r>
                            <w:r w:rsidRPr="00674BF6">
                              <w:rPr>
                                <w:rFonts w:ascii="Garamond" w:hAnsi="Garamond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52.8pt;margin-top:-7.2pt;width:175.65pt;height:7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" fillcolor="white [3201]" stroked="f" strokeweight=".5pt">
                <v:textbox style="mso-fit-shape-to-text:t">
                  <w:txbxContent>
                    <w:p w:rsidR="00614C63" w:rsidRDefault="00614C63">
                      <w:r w:rsidRPr="00674BF6">
                        <w:rPr>
                          <w:rFonts w:ascii="Garamond" w:hAnsi="Garamond"/>
                        </w:rPr>
                        <w:fldChar w:fldCharType="begin"/>
                      </w:r>
                      <w:r w:rsidRPr="00674BF6">
                        <w:rPr>
                          <w:rFonts w:ascii="Garamond" w:hAnsi="Garamond"/>
                        </w:rPr>
                        <w:instrText xml:space="preserve"> INCLUDEPICTURE "https://umanitoba.ca/admin/mco/brand/download/UM_Logo_HORZ.jpg" \* MERGEFORMATINET </w:instrText>
                      </w:r>
                      <w:r w:rsidRPr="00674BF6">
                        <w:rPr>
                          <w:rFonts w:ascii="Garamond" w:hAnsi="Garamond"/>
                        </w:rPr>
                        <w:fldChar w:fldCharType="separate"/>
                      </w:r>
                      <w:r>
                        <w:rPr>
                          <w:rFonts w:ascii="Garamond" w:hAnsi="Garamond"/>
                        </w:rPr>
                        <w:fldChar w:fldCharType="begin"/>
                      </w:r>
                      <w:r>
                        <w:rPr>
                          <w:rFonts w:ascii="Garamond" w:hAnsi="Garamond"/>
                        </w:rPr>
                        <w:instrText xml:space="preserve"> INCLUDEPICTURE  "https://umanitoba.ca/admin/mco/brand/download/UM_Logo_HORZ.jpg" \* MERGEFORMATINET </w:instrText>
                      </w:r>
                      <w:r>
                        <w:rPr>
                          <w:rFonts w:ascii="Garamond" w:hAnsi="Garamond"/>
                        </w:rPr>
                        <w:fldChar w:fldCharType="separate"/>
                      </w:r>
                      <w:r>
                        <w:rPr>
                          <w:rFonts w:ascii="Garamond" w:hAnsi="Garamond"/>
                        </w:rPr>
                        <w:fldChar w:fldCharType="begin"/>
                      </w:r>
                      <w:r>
                        <w:rPr>
                          <w:rFonts w:ascii="Garamond" w:hAnsi="Garamond"/>
                        </w:rPr>
                        <w:instrText xml:space="preserve"> INCLUDEPICTURE  "https://umanitoba.ca/admin/mco/brand/download/UM_Logo_HORZ.jpg" \* MERGEFORMATINET </w:instrText>
                      </w:r>
                      <w:r>
                        <w:rPr>
                          <w:rFonts w:ascii="Garamond" w:hAnsi="Garamond"/>
                        </w:rPr>
                        <w:fldChar w:fldCharType="separate"/>
                      </w:r>
                      <w:r w:rsidR="009E0CDD">
                        <w:rPr>
                          <w:rFonts w:ascii="Garamond" w:hAnsi="Garamond"/>
                        </w:rPr>
                        <w:pict>
                          <v:shape id="_x0000_i1029" type="#_x0000_t75" alt="https://umanitoba.ca/admin/mco/brand/download/UM_Logo_HORZ.jpg" style="width:148.1pt;height:71.4pt">
                            <v:imagedata r:id="rId9" r:href="rId10"/>
                          </v:shape>
                        </w:pict>
                      </w:r>
                      <w:r>
                        <w:rPr>
                          <w:rFonts w:ascii="Garamond" w:hAnsi="Garamond"/>
                        </w:rPr>
                        <w:fldChar w:fldCharType="end"/>
                      </w:r>
                      <w:r>
                        <w:rPr>
                          <w:rFonts w:ascii="Garamond" w:hAnsi="Garamond"/>
                        </w:rPr>
                        <w:fldChar w:fldCharType="end"/>
                      </w:r>
                      <w:r w:rsidRPr="00674BF6">
                        <w:rPr>
                          <w:rFonts w:ascii="Garamond" w:hAnsi="Garamond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67DFD" w:rsidRPr="006C4D2C">
        <w:rPr>
          <w:rFonts w:ascii="Arial" w:hAnsi="Arial" w:cs="Arial"/>
          <w:b/>
          <w:sz w:val="32"/>
          <w:szCs w:val="32"/>
        </w:rPr>
        <w:t>Board of Governors Submission</w:t>
      </w:r>
    </w:p>
    <w:p w:rsidR="009E0CDD" w:rsidRPr="006C4D2C" w:rsidRDefault="009E0CDD" w:rsidP="006C4D2C">
      <w:pPr>
        <w:ind w:left="-851" w:right="-639"/>
        <w:jc w:val="right"/>
        <w:rPr>
          <w:rFonts w:ascii="Arial" w:hAnsi="Arial" w:cs="Arial"/>
          <w:b/>
          <w:sz w:val="32"/>
          <w:szCs w:val="32"/>
        </w:rPr>
      </w:pPr>
    </w:p>
    <w:p w:rsidR="006C4D2C" w:rsidRPr="00A15BA7" w:rsidRDefault="006C4D2C" w:rsidP="006C4D2C">
      <w:pPr>
        <w:ind w:left="-851" w:right="-639"/>
        <w:rPr>
          <w:rFonts w:ascii="Arial" w:hAnsi="Arial" w:cs="Arial"/>
          <w:sz w:val="22"/>
          <w:szCs w:val="22"/>
        </w:rPr>
      </w:pPr>
    </w:p>
    <w:p w:rsidR="006C4D2C" w:rsidRDefault="006C4D2C" w:rsidP="006C4D2C">
      <w:pPr>
        <w:ind w:left="-851" w:right="-63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B9364A">
        <w:rPr>
          <w:rFonts w:ascii="Arial" w:hAnsi="Arial" w:cs="Arial"/>
          <w:sz w:val="22"/>
          <w:szCs w:val="22"/>
        </w:rPr>
      </w:r>
      <w:r w:rsidR="00B9364A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</w:t>
      </w:r>
      <w:r w:rsidRPr="00A15BA7">
        <w:rPr>
          <w:rFonts w:ascii="Arial" w:hAnsi="Arial" w:cs="Arial"/>
          <w:sz w:val="22"/>
          <w:szCs w:val="22"/>
        </w:rPr>
        <w:t xml:space="preserve">Approval     </w:t>
      </w:r>
      <w:r w:rsidRPr="00A15BA7">
        <w:rPr>
          <w:rFonts w:ascii="Arial" w:hAnsi="Arial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A15BA7">
        <w:rPr>
          <w:rFonts w:ascii="Arial" w:hAnsi="Arial" w:cs="Arial"/>
          <w:sz w:val="22"/>
          <w:szCs w:val="22"/>
        </w:rPr>
        <w:instrText xml:space="preserve"> FORMCHECKBOX </w:instrText>
      </w:r>
      <w:r w:rsidR="00B9364A">
        <w:rPr>
          <w:rFonts w:ascii="Arial" w:hAnsi="Arial" w:cs="Arial"/>
          <w:sz w:val="22"/>
          <w:szCs w:val="22"/>
        </w:rPr>
      </w:r>
      <w:r w:rsidR="00B9364A">
        <w:rPr>
          <w:rFonts w:ascii="Arial" w:hAnsi="Arial" w:cs="Arial"/>
          <w:sz w:val="22"/>
          <w:szCs w:val="22"/>
        </w:rPr>
        <w:fldChar w:fldCharType="separate"/>
      </w:r>
      <w:r w:rsidRPr="00A15BA7">
        <w:rPr>
          <w:rFonts w:ascii="Arial" w:hAnsi="Arial" w:cs="Arial"/>
          <w:sz w:val="22"/>
          <w:szCs w:val="22"/>
        </w:rPr>
        <w:fldChar w:fldCharType="end"/>
      </w:r>
      <w:r w:rsidRPr="00A15BA7">
        <w:rPr>
          <w:rFonts w:ascii="Arial" w:hAnsi="Arial" w:cs="Arial"/>
          <w:sz w:val="22"/>
          <w:szCs w:val="22"/>
        </w:rPr>
        <w:t xml:space="preserve"> Discussion/Advice    </w:t>
      </w:r>
      <w:r w:rsidRPr="00A15BA7">
        <w:rPr>
          <w:rFonts w:ascii="Arial" w:hAnsi="Arial"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A15BA7">
        <w:rPr>
          <w:rFonts w:ascii="Arial" w:hAnsi="Arial" w:cs="Arial"/>
          <w:sz w:val="22"/>
          <w:szCs w:val="22"/>
        </w:rPr>
        <w:instrText xml:space="preserve"> FORMCHECKBOX </w:instrText>
      </w:r>
      <w:r w:rsidR="00B9364A">
        <w:rPr>
          <w:rFonts w:ascii="Arial" w:hAnsi="Arial" w:cs="Arial"/>
          <w:sz w:val="22"/>
          <w:szCs w:val="22"/>
        </w:rPr>
      </w:r>
      <w:r w:rsidR="00B9364A">
        <w:rPr>
          <w:rFonts w:ascii="Arial" w:hAnsi="Arial" w:cs="Arial"/>
          <w:sz w:val="22"/>
          <w:szCs w:val="22"/>
        </w:rPr>
        <w:fldChar w:fldCharType="separate"/>
      </w:r>
      <w:r w:rsidRPr="00A15BA7">
        <w:rPr>
          <w:rFonts w:ascii="Arial" w:hAnsi="Arial" w:cs="Arial"/>
          <w:sz w:val="22"/>
          <w:szCs w:val="22"/>
        </w:rPr>
        <w:fldChar w:fldCharType="end"/>
      </w:r>
      <w:r w:rsidRPr="00A15BA7">
        <w:rPr>
          <w:rFonts w:ascii="Arial" w:hAnsi="Arial" w:cs="Arial"/>
          <w:sz w:val="22"/>
          <w:szCs w:val="22"/>
        </w:rPr>
        <w:t xml:space="preserve"> Information</w:t>
      </w:r>
    </w:p>
    <w:p w:rsidR="00DD259A" w:rsidRDefault="006C4D2C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661B09" wp14:editId="69282D0A">
                <wp:simplePos x="0" y="0"/>
                <wp:positionH relativeFrom="column">
                  <wp:posOffset>-563880</wp:posOffset>
                </wp:positionH>
                <wp:positionV relativeFrom="paragraph">
                  <wp:posOffset>151764</wp:posOffset>
                </wp:positionV>
                <wp:extent cx="6667500" cy="45719"/>
                <wp:effectExtent l="0" t="0" r="19050" b="31115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0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E6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4.4pt;margin-top:11.95pt;width:525pt;height:3.6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" strokeweight="1pt"/>
            </w:pict>
          </mc:Fallback>
        </mc:AlternateContent>
      </w:r>
    </w:p>
    <w:p w:rsidR="00614C63" w:rsidRDefault="00614C63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9E0CDD" w:rsidRDefault="009E0CDD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3C683A" w:rsidRDefault="00DD259A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AGENDA ITEM</w:t>
      </w:r>
      <w:r w:rsidR="00C67DFD" w:rsidRPr="00DD259A">
        <w:rPr>
          <w:rFonts w:ascii="Arial" w:hAnsi="Arial" w:cs="Arial"/>
          <w:b/>
          <w:sz w:val="22"/>
          <w:szCs w:val="22"/>
        </w:rPr>
        <w:t>:</w:t>
      </w:r>
    </w:p>
    <w:p w:rsidR="003C683A" w:rsidRDefault="003C683A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3C683A" w:rsidRPr="00C27DDD" w:rsidTr="00AF615C">
        <w:trPr>
          <w:tblCellSpacing w:w="7" w:type="dxa"/>
        </w:trPr>
        <w:tc>
          <w:tcPr>
            <w:tcW w:w="10604" w:type="dxa"/>
          </w:tcPr>
          <w:p w:rsidR="00AD0950" w:rsidRPr="00406982" w:rsidRDefault="003C683A" w:rsidP="005065B2">
            <w:pPr>
              <w:ind w:right="6" w:hanging="1"/>
              <w:rPr>
                <w:rFonts w:ascii="Arial" w:hAnsi="Arial" w:cs="Arial"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>[Insert title as it will appear on the agenda</w:t>
            </w:r>
            <w:r w:rsidRPr="00406982">
              <w:rPr>
                <w:rFonts w:ascii="Arial" w:hAnsi="Arial" w:cs="Arial"/>
                <w:sz w:val="22"/>
                <w:szCs w:val="22"/>
                <w:u w:val="single"/>
              </w:rPr>
              <w:t>]</w:t>
            </w:r>
          </w:p>
        </w:tc>
      </w:tr>
    </w:tbl>
    <w:p w:rsidR="003C683A" w:rsidRDefault="003C683A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C67DFD" w:rsidRPr="00DD259A" w:rsidRDefault="00DD259A" w:rsidP="00614C63">
      <w:pPr>
        <w:ind w:left="-851" w:right="-35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RECOMMENDED RESOLUTION</w:t>
      </w:r>
      <w:r w:rsidR="00C67DFD" w:rsidRPr="00DD259A">
        <w:rPr>
          <w:rFonts w:ascii="Arial" w:hAnsi="Arial" w:cs="Arial"/>
          <w:b/>
          <w:sz w:val="22"/>
          <w:szCs w:val="22"/>
        </w:rPr>
        <w:t>:</w:t>
      </w:r>
    </w:p>
    <w:p w:rsidR="00C67DFD" w:rsidRDefault="00C67DFD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C27DDD" w:rsidRPr="00406982" w:rsidTr="00B036BE">
        <w:trPr>
          <w:tblCellSpacing w:w="7" w:type="dxa"/>
        </w:trPr>
        <w:tc>
          <w:tcPr>
            <w:tcW w:w="10604" w:type="dxa"/>
          </w:tcPr>
          <w:p w:rsidR="00AD0950" w:rsidRPr="00406982" w:rsidRDefault="00406982" w:rsidP="00406982">
            <w:pPr>
              <w:ind w:right="6" w:hanging="1"/>
              <w:rPr>
                <w:rFonts w:ascii="Arial" w:hAnsi="Arial" w:cs="Arial"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406982">
              <w:rPr>
                <w:rFonts w:ascii="Arial" w:hAnsi="Arial" w:cs="Arial"/>
                <w:sz w:val="22"/>
                <w:szCs w:val="22"/>
              </w:rPr>
              <w:t xml:space="preserve">eave blank if for information only] </w:t>
            </w:r>
            <w:r w:rsidR="00B036BE" w:rsidRPr="00406982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="008F627E" w:rsidRPr="00406982">
              <w:rPr>
                <w:rFonts w:ascii="Arial" w:hAnsi="Arial" w:cs="Arial"/>
                <w:sz w:val="22"/>
                <w:szCs w:val="22"/>
              </w:rPr>
              <w:t xml:space="preserve">hat is being recommended and the effective date (if any). Recommendations should be clear and concise, and should begin with:  </w:t>
            </w:r>
            <w:r w:rsidR="008F627E" w:rsidRPr="00406982">
              <w:rPr>
                <w:rFonts w:ascii="Arial" w:hAnsi="Arial" w:cs="Arial"/>
                <w:b/>
                <w:sz w:val="22"/>
                <w:szCs w:val="22"/>
              </w:rPr>
              <w:t>THAT th</w:t>
            </w:r>
            <w:r w:rsidRPr="00406982">
              <w:rPr>
                <w:rFonts w:ascii="Arial" w:hAnsi="Arial" w:cs="Arial"/>
                <w:b/>
                <w:sz w:val="22"/>
                <w:szCs w:val="22"/>
              </w:rPr>
              <w:t>e Board of Governors approves</w:t>
            </w:r>
            <w:r w:rsidRPr="00406982">
              <w:rPr>
                <w:rFonts w:ascii="Arial" w:hAnsi="Arial" w:cs="Arial"/>
                <w:sz w:val="22"/>
                <w:szCs w:val="22"/>
              </w:rPr>
              <w:t xml:space="preserve"> …</w:t>
            </w:r>
            <w:r w:rsidR="008F627E" w:rsidRPr="00406982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:rsidR="00C27DDD" w:rsidRPr="00DD259A" w:rsidRDefault="00C27DDD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7F2697" w:rsidRPr="00DD259A" w:rsidRDefault="00DD259A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CONTEXT AND BACKGROUND</w:t>
      </w:r>
      <w:r w:rsidR="007F2697" w:rsidRPr="00DD259A">
        <w:rPr>
          <w:rFonts w:ascii="Arial" w:hAnsi="Arial" w:cs="Arial"/>
          <w:b/>
          <w:sz w:val="22"/>
          <w:szCs w:val="22"/>
        </w:rPr>
        <w:t>:</w:t>
      </w:r>
    </w:p>
    <w:p w:rsidR="007F2697" w:rsidRDefault="007F2697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501145" w:rsidRPr="00501145" w:rsidTr="00334758">
        <w:trPr>
          <w:tblCellSpacing w:w="7" w:type="dxa"/>
        </w:trPr>
        <w:tc>
          <w:tcPr>
            <w:tcW w:w="10604" w:type="dxa"/>
          </w:tcPr>
          <w:p w:rsidR="00AD0950" w:rsidRPr="00406982" w:rsidRDefault="00501145" w:rsidP="005065B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>[Reasons for bringing this item forward, related previous Board discussions and/or decisions. Include a brief chronology of events leading to the recommendation, if required.]</w:t>
            </w:r>
          </w:p>
        </w:tc>
      </w:tr>
    </w:tbl>
    <w:p w:rsidR="00501145" w:rsidRPr="00DD259A" w:rsidRDefault="00501145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396FC0" w:rsidRPr="00DD259A" w:rsidRDefault="00DD259A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RESOURCE REQUIREMENTS:</w:t>
      </w:r>
    </w:p>
    <w:p w:rsidR="00396FC0" w:rsidRDefault="00396FC0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501145" w:rsidRPr="00501145" w:rsidTr="004568ED">
        <w:trPr>
          <w:tblCellSpacing w:w="7" w:type="dxa"/>
        </w:trPr>
        <w:tc>
          <w:tcPr>
            <w:tcW w:w="10604" w:type="dxa"/>
          </w:tcPr>
          <w:p w:rsidR="00AD0950" w:rsidRPr="00406982" w:rsidRDefault="00501145" w:rsidP="005065B2">
            <w:pPr>
              <w:ind w:firstLine="1"/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 xml:space="preserve">[A summary of any operational, financial, human resources, or capital resource requirements of this proposal, and the source(s) of </w:t>
            </w:r>
            <w:r w:rsidR="004568ED" w:rsidRPr="00406982">
              <w:rPr>
                <w:rFonts w:ascii="Arial" w:hAnsi="Arial" w:cs="Arial"/>
                <w:sz w:val="22"/>
                <w:szCs w:val="22"/>
              </w:rPr>
              <w:t>funding.</w:t>
            </w:r>
            <w:r w:rsidRPr="00406982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:rsidR="00396FC0" w:rsidRPr="00DD259A" w:rsidRDefault="00396FC0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BB245A" w:rsidRDefault="00BB245A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CONNECTION TO THE UNIVERSITY PLANNING FRAMEWORK:</w:t>
      </w:r>
    </w:p>
    <w:p w:rsidR="00BB245A" w:rsidRDefault="00BB245A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BB245A" w:rsidRPr="00501145" w:rsidTr="00602E02">
        <w:trPr>
          <w:tblCellSpacing w:w="7" w:type="dxa"/>
        </w:trPr>
        <w:tc>
          <w:tcPr>
            <w:tcW w:w="10604" w:type="dxa"/>
          </w:tcPr>
          <w:p w:rsidR="00AD0950" w:rsidRPr="00406982" w:rsidRDefault="00BB245A" w:rsidP="005065B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>[What is the relationship of this item to University planning initiatives and/or to other projects?]</w:t>
            </w:r>
          </w:p>
        </w:tc>
      </w:tr>
    </w:tbl>
    <w:p w:rsidR="00BB245A" w:rsidRDefault="00BB245A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CA6539" w:rsidRPr="00DD259A" w:rsidRDefault="00DD259A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IMPLICATIONS</w:t>
      </w:r>
      <w:r w:rsidR="00CA6539" w:rsidRPr="00DD259A">
        <w:rPr>
          <w:rFonts w:ascii="Arial" w:hAnsi="Arial" w:cs="Arial"/>
          <w:b/>
          <w:sz w:val="22"/>
          <w:szCs w:val="22"/>
        </w:rPr>
        <w:t>:</w:t>
      </w:r>
    </w:p>
    <w:p w:rsidR="00CA6539" w:rsidRDefault="00CA6539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501145" w:rsidRPr="00501145" w:rsidTr="00E67D39">
        <w:trPr>
          <w:tblCellSpacing w:w="7" w:type="dxa"/>
        </w:trPr>
        <w:tc>
          <w:tcPr>
            <w:tcW w:w="10604" w:type="dxa"/>
          </w:tcPr>
          <w:p w:rsidR="00AD0950" w:rsidRPr="00406982" w:rsidRDefault="00501145" w:rsidP="005065B2">
            <w:pPr>
              <w:ind w:right="6" w:firstLine="1"/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>[A summary of any health, environmental, legal, reputational, or other</w:t>
            </w:r>
            <w:r w:rsidR="00E67D39" w:rsidRPr="00406982">
              <w:rPr>
                <w:rFonts w:ascii="Arial" w:hAnsi="Arial" w:cs="Arial"/>
                <w:sz w:val="22"/>
                <w:szCs w:val="22"/>
              </w:rPr>
              <w:t xml:space="preserve"> implications of this proposal.</w:t>
            </w:r>
            <w:r w:rsidRPr="00406982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:rsidR="00CA6539" w:rsidRPr="00DD259A" w:rsidRDefault="00CA6539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962985" w:rsidRDefault="000629C3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ALTERNATIVES</w:t>
      </w:r>
      <w:r w:rsidR="00962985" w:rsidRPr="00DD259A">
        <w:rPr>
          <w:rFonts w:ascii="Arial" w:hAnsi="Arial" w:cs="Arial"/>
          <w:b/>
          <w:sz w:val="22"/>
          <w:szCs w:val="22"/>
        </w:rPr>
        <w:t>:</w:t>
      </w:r>
    </w:p>
    <w:p w:rsidR="00C079B9" w:rsidRDefault="00C079B9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3C683A" w:rsidRPr="00501145" w:rsidTr="00AF615C">
        <w:trPr>
          <w:tblCellSpacing w:w="7" w:type="dxa"/>
        </w:trPr>
        <w:tc>
          <w:tcPr>
            <w:tcW w:w="10604" w:type="dxa"/>
          </w:tcPr>
          <w:p w:rsidR="00AD0950" w:rsidRPr="00406982" w:rsidRDefault="003C683A" w:rsidP="005065B2">
            <w:pPr>
              <w:ind w:right="6" w:firstLine="1"/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>[A brief summary of any alternatives that were considered, if applicable and why they were not considered.]</w:t>
            </w:r>
          </w:p>
        </w:tc>
      </w:tr>
    </w:tbl>
    <w:p w:rsidR="003C683A" w:rsidRDefault="003C683A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396FC0" w:rsidRDefault="000629C3" w:rsidP="006C4D2C">
      <w:pPr>
        <w:ind w:left="-851" w:right="-63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CONSULTATION</w:t>
      </w:r>
      <w:r w:rsidR="00CA6539" w:rsidRPr="00DD259A">
        <w:rPr>
          <w:rFonts w:ascii="Arial" w:hAnsi="Arial" w:cs="Arial"/>
          <w:b/>
          <w:sz w:val="22"/>
          <w:szCs w:val="22"/>
        </w:rPr>
        <w:t>:</w:t>
      </w:r>
    </w:p>
    <w:p w:rsidR="003C683A" w:rsidRDefault="003C683A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5065B2" w:rsidRPr="00501145" w:rsidTr="00CC675A">
        <w:trPr>
          <w:tblCellSpacing w:w="7" w:type="dxa"/>
        </w:trPr>
        <w:tc>
          <w:tcPr>
            <w:tcW w:w="10604" w:type="dxa"/>
          </w:tcPr>
          <w:p w:rsidR="005065B2" w:rsidRPr="00406982" w:rsidRDefault="00406982" w:rsidP="005065B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sz w:val="22"/>
                <w:szCs w:val="22"/>
              </w:rPr>
              <w:t xml:space="preserve">[delete if not applicable] </w:t>
            </w:r>
            <w:r w:rsidR="005065B2" w:rsidRPr="00406982">
              <w:rPr>
                <w:rFonts w:ascii="Arial" w:hAnsi="Arial" w:cs="Arial"/>
                <w:sz w:val="22"/>
                <w:szCs w:val="22"/>
              </w:rPr>
              <w:t>[What other bodies or officers have reviewed this proposal? Has there been adequate consultation with those who might be affected by this proposal?]</w:t>
            </w:r>
          </w:p>
        </w:tc>
      </w:tr>
    </w:tbl>
    <w:p w:rsidR="005065B2" w:rsidRDefault="005065B2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5065B2" w:rsidRDefault="005065B2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5065B2" w:rsidRDefault="005065B2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5065B2" w:rsidRDefault="005065B2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5065B2" w:rsidRDefault="005065B2" w:rsidP="003C683A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5065B2" w:rsidRDefault="005065B2" w:rsidP="006C4D2C">
      <w:pPr>
        <w:ind w:left="-851" w:right="-639"/>
        <w:rPr>
          <w:rFonts w:ascii="Arial" w:hAnsi="Arial" w:cs="Arial"/>
          <w:b/>
          <w:sz w:val="22"/>
          <w:szCs w:val="22"/>
        </w:rPr>
        <w:sectPr w:rsidR="005065B2" w:rsidSect="00F34E4B">
          <w:pgSz w:w="12240" w:h="15840" w:code="1"/>
          <w:pgMar w:top="720" w:right="1440" w:bottom="1008" w:left="1800" w:header="0" w:footer="576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F34E4B" w:rsidRDefault="00F34E4B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AD0950" w:rsidRPr="00DD259A" w:rsidRDefault="00AD0950" w:rsidP="006C4D2C">
      <w:pPr>
        <w:ind w:left="-851" w:right="-639"/>
        <w:rPr>
          <w:rFonts w:ascii="Arial" w:hAnsi="Arial" w:cs="Arial"/>
          <w:b/>
          <w:sz w:val="22"/>
          <w:szCs w:val="22"/>
        </w:rPr>
      </w:pPr>
    </w:p>
    <w:p w:rsidR="007C202F" w:rsidRDefault="00AD0950" w:rsidP="006C4D2C">
      <w:pPr>
        <w:ind w:left="-851" w:right="-639"/>
        <w:rPr>
          <w:rFonts w:ascii="Arial" w:hAnsi="Arial" w:cs="Arial"/>
          <w:b/>
          <w:sz w:val="22"/>
          <w:szCs w:val="22"/>
        </w:rPr>
      </w:pPr>
      <w:r w:rsidRPr="00DD259A">
        <w:rPr>
          <w:rFonts w:ascii="Arial" w:hAnsi="Arial" w:cs="Arial"/>
          <w:b/>
          <w:sz w:val="22"/>
          <w:szCs w:val="22"/>
        </w:rPr>
        <w:t>ROUTING TO THE BOARD OF GOVERNORS</w:t>
      </w:r>
      <w:r w:rsidR="007C202F" w:rsidRPr="00DD259A">
        <w:rPr>
          <w:rFonts w:ascii="Arial" w:hAnsi="Arial" w:cs="Arial"/>
          <w:b/>
          <w:sz w:val="22"/>
          <w:szCs w:val="22"/>
        </w:rPr>
        <w:t>:</w:t>
      </w:r>
    </w:p>
    <w:p w:rsidR="005065B2" w:rsidRPr="005065B2" w:rsidRDefault="005065B2" w:rsidP="006C4D2C">
      <w:pPr>
        <w:ind w:left="-851" w:right="-639"/>
        <w:rPr>
          <w:rFonts w:ascii="Arial" w:hAnsi="Arial" w:cs="Arial"/>
          <w:sz w:val="22"/>
          <w:szCs w:val="22"/>
        </w:rPr>
      </w:pPr>
    </w:p>
    <w:tbl>
      <w:tblPr>
        <w:tblStyle w:val="TableGrid"/>
        <w:tblW w:w="5971" w:type="pct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1597"/>
        <w:gridCol w:w="2945"/>
        <w:gridCol w:w="286"/>
        <w:gridCol w:w="2941"/>
        <w:gridCol w:w="258"/>
        <w:gridCol w:w="1586"/>
      </w:tblGrid>
      <w:tr w:rsidR="004A3870" w:rsidTr="004A3870">
        <w:trPr>
          <w:trHeight w:val="373"/>
        </w:trPr>
        <w:tc>
          <w:tcPr>
            <w:tcW w:w="528" w:type="pct"/>
            <w:vAlign w:val="center"/>
          </w:tcPr>
          <w:p w:rsidR="0059785C" w:rsidRPr="006E7286" w:rsidRDefault="0059785C" w:rsidP="005F705D">
            <w:pPr>
              <w:spacing w:before="240"/>
              <w:ind w:left="-105" w:right="-114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6E7286">
              <w:rPr>
                <w:rFonts w:ascii="Arial" w:hAnsi="Arial" w:cs="Arial"/>
                <w:bCs/>
                <w:sz w:val="22"/>
                <w:szCs w:val="22"/>
                <w:u w:val="single"/>
              </w:rPr>
              <w:t>Reviewed</w:t>
            </w:r>
          </w:p>
        </w:tc>
        <w:tc>
          <w:tcPr>
            <w:tcW w:w="743" w:type="pct"/>
            <w:vAlign w:val="center"/>
          </w:tcPr>
          <w:p w:rsidR="0059785C" w:rsidRPr="006E7286" w:rsidRDefault="0059785C" w:rsidP="005F705D">
            <w:pPr>
              <w:spacing w:before="240"/>
              <w:ind w:left="-112" w:right="-57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6E7286">
              <w:rPr>
                <w:rFonts w:ascii="Arial" w:hAnsi="Arial" w:cs="Arial"/>
                <w:bCs/>
                <w:sz w:val="22"/>
                <w:szCs w:val="22"/>
                <w:u w:val="single"/>
              </w:rPr>
              <w:t>Recommended</w:t>
            </w:r>
          </w:p>
        </w:tc>
        <w:tc>
          <w:tcPr>
            <w:tcW w:w="1370" w:type="pct"/>
            <w:vAlign w:val="center"/>
          </w:tcPr>
          <w:p w:rsidR="0059785C" w:rsidRPr="006E7286" w:rsidRDefault="0059785C" w:rsidP="005F705D">
            <w:pPr>
              <w:spacing w:before="240"/>
              <w:ind w:left="-105" w:right="174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6E7286">
              <w:rPr>
                <w:rFonts w:ascii="Arial" w:hAnsi="Arial" w:cs="Arial"/>
                <w:bCs/>
                <w:sz w:val="22"/>
                <w:szCs w:val="22"/>
                <w:u w:val="single"/>
              </w:rPr>
              <w:t>By</w:t>
            </w:r>
          </w:p>
        </w:tc>
        <w:tc>
          <w:tcPr>
            <w:tcW w:w="133" w:type="pct"/>
          </w:tcPr>
          <w:p w:rsidR="0059785C" w:rsidRPr="006E7286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</w:p>
        </w:tc>
        <w:tc>
          <w:tcPr>
            <w:tcW w:w="1368" w:type="pct"/>
            <w:vAlign w:val="center"/>
          </w:tcPr>
          <w:p w:rsidR="0059785C" w:rsidRPr="006E7286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6E7286">
              <w:rPr>
                <w:rFonts w:ascii="Arial" w:hAnsi="Arial" w:cs="Arial"/>
                <w:bCs/>
                <w:sz w:val="22"/>
                <w:szCs w:val="22"/>
                <w:u w:val="single"/>
              </w:rPr>
              <w:t>Title</w:t>
            </w:r>
          </w:p>
        </w:tc>
        <w:tc>
          <w:tcPr>
            <w:tcW w:w="120" w:type="pct"/>
          </w:tcPr>
          <w:p w:rsidR="0059785C" w:rsidRPr="006E7286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</w:p>
        </w:tc>
        <w:tc>
          <w:tcPr>
            <w:tcW w:w="738" w:type="pct"/>
            <w:vAlign w:val="center"/>
          </w:tcPr>
          <w:p w:rsidR="0059785C" w:rsidRPr="006E7286" w:rsidRDefault="0059785C" w:rsidP="005F705D">
            <w:pPr>
              <w:spacing w:before="240"/>
              <w:ind w:left="-39" w:right="-109" w:hanging="7"/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6E7286">
              <w:rPr>
                <w:rFonts w:ascii="Arial" w:hAnsi="Arial" w:cs="Arial"/>
                <w:bCs/>
                <w:sz w:val="22"/>
                <w:szCs w:val="22"/>
                <w:u w:val="single"/>
              </w:rPr>
              <w:t>Date</w:t>
            </w:r>
          </w:p>
        </w:tc>
      </w:tr>
      <w:tr w:rsidR="0068387F" w:rsidTr="004A3870">
        <w:trPr>
          <w:trHeight w:val="373"/>
        </w:trPr>
        <w:tc>
          <w:tcPr>
            <w:tcW w:w="528" w:type="pct"/>
            <w:vAlign w:val="center"/>
          </w:tcPr>
          <w:p w:rsidR="0059785C" w:rsidRDefault="0059785C" w:rsidP="005F705D">
            <w:pPr>
              <w:spacing w:before="240"/>
              <w:ind w:left="-105" w:right="-11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743" w:type="pct"/>
            <w:vAlign w:val="center"/>
          </w:tcPr>
          <w:p w:rsidR="0059785C" w:rsidRDefault="0059785C" w:rsidP="005F705D">
            <w:pPr>
              <w:spacing w:before="240"/>
              <w:ind w:left="-112" w:right="-57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70" w:type="pct"/>
            <w:tcBorders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5" w:right="17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3" w:type="pct"/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68" w:type="pct"/>
            <w:tcBorders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0" w:type="pct"/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8" w:type="pct"/>
            <w:tcBorders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8387F" w:rsidTr="004A3870">
        <w:trPr>
          <w:trHeight w:val="373"/>
        </w:trPr>
        <w:tc>
          <w:tcPr>
            <w:tcW w:w="528" w:type="pct"/>
            <w:vAlign w:val="center"/>
          </w:tcPr>
          <w:p w:rsidR="0059785C" w:rsidRDefault="0059785C" w:rsidP="005F705D">
            <w:pPr>
              <w:spacing w:before="240"/>
              <w:ind w:left="-105" w:right="-11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43" w:type="pct"/>
            <w:vAlign w:val="center"/>
          </w:tcPr>
          <w:p w:rsidR="0059785C" w:rsidRDefault="0059785C" w:rsidP="005F705D">
            <w:pPr>
              <w:spacing w:before="240"/>
              <w:ind w:left="-112" w:right="-57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5" w:right="17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3" w:type="pct"/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0" w:type="pct"/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8387F" w:rsidTr="004A3870">
        <w:trPr>
          <w:trHeight w:val="373"/>
        </w:trPr>
        <w:tc>
          <w:tcPr>
            <w:tcW w:w="528" w:type="pct"/>
            <w:vAlign w:val="center"/>
          </w:tcPr>
          <w:p w:rsidR="0059785C" w:rsidRDefault="0059785C" w:rsidP="005F705D">
            <w:pPr>
              <w:spacing w:before="240"/>
              <w:ind w:left="-105" w:right="-11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43" w:type="pct"/>
            <w:vAlign w:val="center"/>
          </w:tcPr>
          <w:p w:rsidR="0059785C" w:rsidRDefault="0059785C" w:rsidP="005F705D">
            <w:pPr>
              <w:spacing w:before="240"/>
              <w:ind w:left="-112" w:right="-57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5" w:right="17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3" w:type="pct"/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0" w:type="pct"/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8387F" w:rsidTr="004A3870">
        <w:trPr>
          <w:trHeight w:val="373"/>
        </w:trPr>
        <w:tc>
          <w:tcPr>
            <w:tcW w:w="528" w:type="pct"/>
            <w:vAlign w:val="center"/>
          </w:tcPr>
          <w:p w:rsidR="0059785C" w:rsidRDefault="0059785C" w:rsidP="005F705D">
            <w:pPr>
              <w:spacing w:before="240"/>
              <w:ind w:left="-105" w:right="-11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43" w:type="pct"/>
            <w:vAlign w:val="center"/>
          </w:tcPr>
          <w:p w:rsidR="0059785C" w:rsidRDefault="0059785C" w:rsidP="005F705D">
            <w:pPr>
              <w:spacing w:before="240"/>
              <w:ind w:left="-112" w:right="-57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5" w:right="17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3" w:type="pct"/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0" w:type="pct"/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68387F" w:rsidTr="004A3870">
        <w:trPr>
          <w:trHeight w:val="373"/>
        </w:trPr>
        <w:tc>
          <w:tcPr>
            <w:tcW w:w="528" w:type="pct"/>
            <w:vAlign w:val="center"/>
          </w:tcPr>
          <w:p w:rsidR="0059785C" w:rsidRDefault="0059785C" w:rsidP="005F705D">
            <w:pPr>
              <w:spacing w:before="240"/>
              <w:ind w:left="-105" w:right="-11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743" w:type="pct"/>
            <w:vAlign w:val="center"/>
          </w:tcPr>
          <w:p w:rsidR="0059785C" w:rsidRDefault="0059785C" w:rsidP="005F705D">
            <w:pPr>
              <w:spacing w:before="240"/>
              <w:ind w:left="-112" w:right="-57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B9364A">
              <w:rPr>
                <w:rFonts w:ascii="Arial" w:hAnsi="Arial" w:cs="Arial"/>
                <w:sz w:val="22"/>
                <w:szCs w:val="22"/>
              </w:rPr>
            </w:r>
            <w:r w:rsidR="00B9364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5" w:right="17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3" w:type="pct"/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103" w:right="171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0" w:type="pct"/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785C" w:rsidRDefault="0059785C" w:rsidP="005F705D">
            <w:pPr>
              <w:spacing w:before="240"/>
              <w:ind w:left="-39" w:right="-109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3C48A9" w:rsidRDefault="003C48A9" w:rsidP="006C4D2C">
      <w:pPr>
        <w:ind w:left="-851" w:right="-639"/>
        <w:rPr>
          <w:rFonts w:ascii="Arial" w:hAnsi="Arial" w:cs="Arial"/>
          <w:bCs/>
          <w:sz w:val="22"/>
          <w:szCs w:val="22"/>
        </w:rPr>
      </w:pPr>
    </w:p>
    <w:p w:rsidR="006E7286" w:rsidRDefault="006E7286" w:rsidP="006C4D2C">
      <w:pPr>
        <w:ind w:left="-851" w:right="-639"/>
        <w:rPr>
          <w:rFonts w:ascii="Arial" w:hAnsi="Arial" w:cs="Arial"/>
          <w:bCs/>
          <w:sz w:val="22"/>
          <w:szCs w:val="22"/>
        </w:rPr>
      </w:pPr>
    </w:p>
    <w:p w:rsidR="005065B2" w:rsidRDefault="005065B2" w:rsidP="006C4D2C">
      <w:pPr>
        <w:ind w:left="-851" w:right="-639"/>
        <w:rPr>
          <w:rFonts w:ascii="Arial" w:hAnsi="Arial" w:cs="Arial"/>
          <w:b/>
          <w:bCs/>
          <w:sz w:val="22"/>
          <w:szCs w:val="22"/>
        </w:rPr>
      </w:pPr>
    </w:p>
    <w:p w:rsidR="008363F6" w:rsidRPr="006E7286" w:rsidRDefault="006E7286" w:rsidP="006C4D2C">
      <w:pPr>
        <w:ind w:left="-851" w:right="-63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SUBMISSION PREPARED BY:</w:t>
      </w:r>
      <w:r w:rsidRPr="009A3DC5">
        <w:rPr>
          <w:rFonts w:ascii="Arial" w:hAnsi="Arial" w:cs="Arial"/>
          <w:bCs/>
          <w:sz w:val="22"/>
          <w:szCs w:val="22"/>
        </w:rPr>
        <w:tab/>
      </w:r>
      <w:r w:rsidRPr="009A3DC5">
        <w:rPr>
          <w:rFonts w:ascii="Arial" w:hAnsi="Arial" w:cs="Arial"/>
          <w:bCs/>
          <w:sz w:val="22"/>
          <w:szCs w:val="22"/>
          <w:u w:val="single"/>
        </w:rPr>
        <w:tab/>
      </w:r>
      <w:r w:rsidRPr="009A3DC5">
        <w:rPr>
          <w:rFonts w:ascii="Arial" w:hAnsi="Arial" w:cs="Arial"/>
          <w:bCs/>
          <w:sz w:val="22"/>
          <w:szCs w:val="22"/>
          <w:u w:val="single"/>
        </w:rPr>
        <w:tab/>
      </w:r>
      <w:r w:rsidR="004A3870">
        <w:rPr>
          <w:rFonts w:ascii="Arial" w:hAnsi="Arial" w:cs="Arial"/>
          <w:bCs/>
          <w:sz w:val="22"/>
          <w:szCs w:val="22"/>
          <w:u w:val="single"/>
        </w:rPr>
        <w:tab/>
      </w:r>
      <w:r w:rsidRPr="009A3DC5">
        <w:rPr>
          <w:rFonts w:ascii="Arial" w:hAnsi="Arial" w:cs="Arial"/>
          <w:bCs/>
          <w:sz w:val="22"/>
          <w:szCs w:val="22"/>
          <w:u w:val="single"/>
        </w:rPr>
        <w:tab/>
      </w:r>
      <w:r w:rsidRPr="009A3DC5">
        <w:rPr>
          <w:rFonts w:ascii="Arial" w:hAnsi="Arial" w:cs="Arial"/>
          <w:bCs/>
          <w:sz w:val="22"/>
          <w:szCs w:val="22"/>
          <w:u w:val="single"/>
        </w:rPr>
        <w:tab/>
      </w:r>
      <w:r w:rsidRPr="009A3DC5">
        <w:rPr>
          <w:rFonts w:ascii="Arial" w:hAnsi="Arial" w:cs="Arial"/>
          <w:bCs/>
          <w:sz w:val="22"/>
          <w:szCs w:val="22"/>
          <w:u w:val="single"/>
        </w:rPr>
        <w:tab/>
      </w:r>
      <w:r w:rsidRPr="009A3DC5">
        <w:rPr>
          <w:rFonts w:ascii="Arial" w:hAnsi="Arial" w:cs="Arial"/>
          <w:bCs/>
          <w:sz w:val="22"/>
          <w:szCs w:val="22"/>
          <w:u w:val="single"/>
        </w:rPr>
        <w:tab/>
      </w:r>
    </w:p>
    <w:p w:rsidR="008363F6" w:rsidRDefault="008363F6" w:rsidP="006C4D2C">
      <w:pPr>
        <w:ind w:left="-851" w:right="-639"/>
        <w:rPr>
          <w:rFonts w:ascii="Arial" w:hAnsi="Arial" w:cs="Arial"/>
          <w:bCs/>
          <w:sz w:val="22"/>
          <w:szCs w:val="22"/>
        </w:rPr>
      </w:pPr>
    </w:p>
    <w:p w:rsidR="005065B2" w:rsidRDefault="005065B2" w:rsidP="006C4D2C">
      <w:pPr>
        <w:ind w:left="-851" w:right="-639"/>
        <w:rPr>
          <w:rFonts w:ascii="Arial" w:hAnsi="Arial" w:cs="Arial"/>
          <w:b/>
          <w:bCs/>
          <w:sz w:val="22"/>
          <w:szCs w:val="22"/>
        </w:rPr>
      </w:pPr>
    </w:p>
    <w:p w:rsidR="003C48A9" w:rsidRPr="00DD259A" w:rsidRDefault="008363F6" w:rsidP="006C4D2C">
      <w:pPr>
        <w:ind w:left="-851" w:right="-639"/>
        <w:rPr>
          <w:rFonts w:ascii="Arial" w:hAnsi="Arial" w:cs="Arial"/>
          <w:bCs/>
          <w:sz w:val="22"/>
          <w:szCs w:val="22"/>
        </w:rPr>
      </w:pPr>
      <w:r w:rsidRPr="00DD259A">
        <w:rPr>
          <w:rFonts w:ascii="Arial" w:hAnsi="Arial" w:cs="Arial"/>
          <w:b/>
          <w:bCs/>
          <w:sz w:val="22"/>
          <w:szCs w:val="22"/>
        </w:rPr>
        <w:t>ATTACHMENTS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:rsidR="003C48A9" w:rsidRDefault="003C48A9" w:rsidP="006C4D2C">
      <w:pPr>
        <w:ind w:left="-851" w:right="-639"/>
        <w:rPr>
          <w:rFonts w:ascii="Arial" w:hAnsi="Arial" w:cs="Arial"/>
          <w:bCs/>
          <w:sz w:val="22"/>
          <w:szCs w:val="22"/>
        </w:rPr>
      </w:pPr>
    </w:p>
    <w:tbl>
      <w:tblPr>
        <w:tblW w:w="10632" w:type="dxa"/>
        <w:tblCellSpacing w:w="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0632"/>
      </w:tblGrid>
      <w:tr w:rsidR="008363F6" w:rsidRPr="00501145" w:rsidTr="00AF615C">
        <w:trPr>
          <w:tblCellSpacing w:w="7" w:type="dxa"/>
        </w:trPr>
        <w:tc>
          <w:tcPr>
            <w:tcW w:w="10604" w:type="dxa"/>
          </w:tcPr>
          <w:p w:rsidR="008363F6" w:rsidRPr="00406982" w:rsidRDefault="008363F6" w:rsidP="00406982">
            <w:pPr>
              <w:ind w:right="6" w:firstLine="1"/>
              <w:rPr>
                <w:rFonts w:ascii="Arial" w:hAnsi="Arial" w:cs="Arial"/>
                <w:b/>
                <w:sz w:val="22"/>
                <w:szCs w:val="22"/>
              </w:rPr>
            </w:pPr>
            <w:r w:rsidRPr="00406982">
              <w:rPr>
                <w:rFonts w:ascii="Arial" w:hAnsi="Arial" w:cs="Arial"/>
                <w:bCs/>
                <w:sz w:val="22"/>
                <w:szCs w:val="22"/>
              </w:rPr>
              <w:t>[</w:t>
            </w:r>
            <w:r w:rsidR="00406982">
              <w:rPr>
                <w:rFonts w:ascii="Arial" w:hAnsi="Arial" w:cs="Arial"/>
                <w:bCs/>
                <w:sz w:val="22"/>
                <w:szCs w:val="22"/>
              </w:rPr>
              <w:t>L</w:t>
            </w:r>
            <w:r w:rsidRPr="00406982">
              <w:rPr>
                <w:rFonts w:ascii="Arial" w:hAnsi="Arial" w:cs="Arial"/>
                <w:bCs/>
                <w:sz w:val="22"/>
                <w:szCs w:val="22"/>
              </w:rPr>
              <w:t>ist any related material attached. Ideally attachments for any given submission will not exceed 10 pages.]</w:t>
            </w:r>
          </w:p>
        </w:tc>
      </w:tr>
    </w:tbl>
    <w:p w:rsidR="003C48A9" w:rsidRPr="008363F6" w:rsidRDefault="003C48A9" w:rsidP="008363F6">
      <w:pPr>
        <w:ind w:left="-851" w:right="-639"/>
        <w:rPr>
          <w:rFonts w:ascii="Arial" w:hAnsi="Arial" w:cs="Arial"/>
          <w:bCs/>
          <w:sz w:val="22"/>
          <w:szCs w:val="22"/>
        </w:rPr>
      </w:pPr>
    </w:p>
    <w:sectPr w:rsidR="003C48A9" w:rsidRPr="008363F6" w:rsidSect="00F34E4B">
      <w:pgSz w:w="12240" w:h="15840" w:code="1"/>
      <w:pgMar w:top="720" w:right="1440" w:bottom="1008" w:left="1800" w:header="0" w:footer="57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06F" w:rsidRDefault="0075506F">
      <w:r>
        <w:separator/>
      </w:r>
    </w:p>
  </w:endnote>
  <w:endnote w:type="continuationSeparator" w:id="0">
    <w:p w:rsidR="0075506F" w:rsidRDefault="00755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06F" w:rsidRDefault="0075506F">
      <w:r>
        <w:separator/>
      </w:r>
    </w:p>
  </w:footnote>
  <w:footnote w:type="continuationSeparator" w:id="0">
    <w:p w:rsidR="0075506F" w:rsidRDefault="007550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37A"/>
    <w:rsid w:val="000045E2"/>
    <w:rsid w:val="00041761"/>
    <w:rsid w:val="000629C3"/>
    <w:rsid w:val="000C0600"/>
    <w:rsid w:val="000D537A"/>
    <w:rsid w:val="00154023"/>
    <w:rsid w:val="001F2F62"/>
    <w:rsid w:val="00221678"/>
    <w:rsid w:val="002742B0"/>
    <w:rsid w:val="00283DD0"/>
    <w:rsid w:val="002F2B06"/>
    <w:rsid w:val="00305E18"/>
    <w:rsid w:val="0033098D"/>
    <w:rsid w:val="00334758"/>
    <w:rsid w:val="003362D3"/>
    <w:rsid w:val="00351BD5"/>
    <w:rsid w:val="00352246"/>
    <w:rsid w:val="00377A1A"/>
    <w:rsid w:val="00387BF3"/>
    <w:rsid w:val="00396FC0"/>
    <w:rsid w:val="003C48A9"/>
    <w:rsid w:val="003C5698"/>
    <w:rsid w:val="003C683A"/>
    <w:rsid w:val="003E33D9"/>
    <w:rsid w:val="003E3AD4"/>
    <w:rsid w:val="00406982"/>
    <w:rsid w:val="004114E2"/>
    <w:rsid w:val="004532A0"/>
    <w:rsid w:val="004568ED"/>
    <w:rsid w:val="004A3870"/>
    <w:rsid w:val="00501145"/>
    <w:rsid w:val="005065B2"/>
    <w:rsid w:val="005151AB"/>
    <w:rsid w:val="00546AE1"/>
    <w:rsid w:val="00561CB2"/>
    <w:rsid w:val="00563BAC"/>
    <w:rsid w:val="0059785C"/>
    <w:rsid w:val="005C496C"/>
    <w:rsid w:val="005F705D"/>
    <w:rsid w:val="00600502"/>
    <w:rsid w:val="00602E02"/>
    <w:rsid w:val="00613780"/>
    <w:rsid w:val="00614C63"/>
    <w:rsid w:val="006200F5"/>
    <w:rsid w:val="00644299"/>
    <w:rsid w:val="00654C96"/>
    <w:rsid w:val="0065760A"/>
    <w:rsid w:val="00674BF6"/>
    <w:rsid w:val="0068387F"/>
    <w:rsid w:val="006B5345"/>
    <w:rsid w:val="006C4D2C"/>
    <w:rsid w:val="006E7286"/>
    <w:rsid w:val="0075506F"/>
    <w:rsid w:val="007910D1"/>
    <w:rsid w:val="007C202F"/>
    <w:rsid w:val="007F2697"/>
    <w:rsid w:val="008363F6"/>
    <w:rsid w:val="008B78D5"/>
    <w:rsid w:val="008C1B04"/>
    <w:rsid w:val="008F2E1E"/>
    <w:rsid w:val="008F627E"/>
    <w:rsid w:val="009513DF"/>
    <w:rsid w:val="00962985"/>
    <w:rsid w:val="009A3DC5"/>
    <w:rsid w:val="009A4EC4"/>
    <w:rsid w:val="009A75B9"/>
    <w:rsid w:val="009E0CDD"/>
    <w:rsid w:val="00A15BA7"/>
    <w:rsid w:val="00A50CB6"/>
    <w:rsid w:val="00A60EA6"/>
    <w:rsid w:val="00AD0950"/>
    <w:rsid w:val="00B03224"/>
    <w:rsid w:val="00B036BE"/>
    <w:rsid w:val="00B9364A"/>
    <w:rsid w:val="00BB245A"/>
    <w:rsid w:val="00BD7896"/>
    <w:rsid w:val="00C079B9"/>
    <w:rsid w:val="00C27DDD"/>
    <w:rsid w:val="00C42829"/>
    <w:rsid w:val="00C571B2"/>
    <w:rsid w:val="00C61EC5"/>
    <w:rsid w:val="00C67DFD"/>
    <w:rsid w:val="00C75CC3"/>
    <w:rsid w:val="00CA6539"/>
    <w:rsid w:val="00D46F67"/>
    <w:rsid w:val="00D92812"/>
    <w:rsid w:val="00D95829"/>
    <w:rsid w:val="00DC5EFB"/>
    <w:rsid w:val="00DD259A"/>
    <w:rsid w:val="00DD794B"/>
    <w:rsid w:val="00DF21C0"/>
    <w:rsid w:val="00E01004"/>
    <w:rsid w:val="00E62480"/>
    <w:rsid w:val="00E64F10"/>
    <w:rsid w:val="00E67D39"/>
    <w:rsid w:val="00E7774F"/>
    <w:rsid w:val="00EC4465"/>
    <w:rsid w:val="00EF1427"/>
    <w:rsid w:val="00F34E4B"/>
    <w:rsid w:val="00F6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  <w15:chartTrackingRefBased/>
  <w15:docId w15:val="{2FF27AF6-319A-4F21-8270-F99954C3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63F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67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7C20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C202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C202F"/>
  </w:style>
  <w:style w:type="paragraph" w:styleId="BalloonText">
    <w:name w:val="Balloon Text"/>
    <w:basedOn w:val="Normal"/>
    <w:semiHidden/>
    <w:rsid w:val="009A4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umanitoba.ca/admin/mco/brand/download/UM_Logo_HORZ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s://umanitoba.ca/admin/mco/brand/download/UM_Logo_HORZ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uanl\Local%20Settings\Temporary%20Internet%20Files\Content.Outlook\M5U7VUZB\Board%20of%20Governors%20Submission%20200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57A02-9679-4D96-ADF6-D5F75E05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Board of Governors Submission 2008.dotx</Template>
  <TotalTime>1</TotalTime>
  <Pages>2</Pages>
  <Words>228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The University of Manitoba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Lesley Leonhardt</dc:creator>
  <cp:keywords/>
  <dc:description/>
  <cp:lastModifiedBy>Sandi Utsunomiya</cp:lastModifiedBy>
  <cp:revision>2</cp:revision>
  <cp:lastPrinted>2019-08-22T19:34:00Z</cp:lastPrinted>
  <dcterms:created xsi:type="dcterms:W3CDTF">2019-08-23T16:31:00Z</dcterms:created>
  <dcterms:modified xsi:type="dcterms:W3CDTF">2019-08-23T16:31:00Z</dcterms:modified>
</cp:coreProperties>
</file>